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07" w:rsidRDefault="00B72A07" w:rsidP="00FA1237">
      <w:pPr>
        <w:pStyle w:val="NormalWeb"/>
        <w:ind w:left="284" w:right="424" w:hanging="192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funforkids.ru/pictures/ny_card/nycard024.jpg" style="position:absolute;left:0;text-align:left;margin-left:-82.9pt;margin-top:-11.7pt;width:590.15pt;height:379.4pt;z-index:-251658240;visibility:visible">
            <v:imagedata r:id="rId4" o:title=""/>
          </v:shape>
        </w:pict>
      </w:r>
      <w:r w:rsidRPr="009F50BD">
        <w:rPr>
          <w:noProof/>
        </w:rPr>
        <w:pict>
          <v:shape id="Рисунок 1" o:spid="_x0000_i1025" type="#_x0000_t75" style="width:87pt;height:69.75pt;visibility:visible">
            <v:imagedata r:id="rId5" o:title=""/>
          </v:shape>
        </w:pict>
      </w:r>
      <w:r w:rsidRPr="00FA1237">
        <w:t xml:space="preserve"> </w:t>
      </w: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Default="00B72A07" w:rsidP="00FA1237">
      <w:pPr>
        <w:pStyle w:val="NormalWeb"/>
        <w:ind w:left="284" w:right="424" w:firstLine="567"/>
      </w:pPr>
    </w:p>
    <w:p w:rsidR="00B72A07" w:rsidRPr="00EE0A03" w:rsidRDefault="00B72A07" w:rsidP="00FA1237">
      <w:pPr>
        <w:pStyle w:val="NormalWeb"/>
        <w:ind w:left="284" w:right="424" w:firstLine="567"/>
        <w:rPr>
          <w:sz w:val="2"/>
        </w:rPr>
      </w:pPr>
    </w:p>
    <w:p w:rsidR="00B72A07" w:rsidRDefault="00B72A07" w:rsidP="004C5C85">
      <w:pPr>
        <w:pStyle w:val="NormalWeb"/>
        <w:shd w:val="clear" w:color="auto" w:fill="FFFFFF"/>
        <w:ind w:left="-426" w:right="-1" w:firstLine="426"/>
        <w:jc w:val="both"/>
        <w:rPr>
          <w:rFonts w:ascii="Monotype Corsiva" w:hAnsi="Monotype Corsiva"/>
          <w:color w:val="FF0000"/>
          <w:sz w:val="40"/>
        </w:rPr>
      </w:pPr>
      <w:r>
        <w:rPr>
          <w:rFonts w:ascii="Monotype Corsiva" w:hAnsi="Monotype Corsiva"/>
          <w:sz w:val="40"/>
        </w:rPr>
        <w:t xml:space="preserve">                                 </w:t>
      </w:r>
      <w:r w:rsidRPr="00C067F1">
        <w:rPr>
          <w:rFonts w:ascii="Monotype Corsiva" w:hAnsi="Monotype Corsiva"/>
          <w:color w:val="FF0000"/>
          <w:sz w:val="40"/>
        </w:rPr>
        <w:t>Уважаемые коллеги!</w:t>
      </w:r>
    </w:p>
    <w:p w:rsidR="00B72A07" w:rsidRPr="004C5C85" w:rsidRDefault="00B72A07" w:rsidP="004C5C85">
      <w:pPr>
        <w:pStyle w:val="NormalWeb"/>
        <w:shd w:val="clear" w:color="auto" w:fill="FFFFFF"/>
        <w:spacing w:before="0" w:beforeAutospacing="0" w:after="0" w:afterAutospacing="0"/>
        <w:ind w:left="-425" w:firstLine="425"/>
        <w:jc w:val="both"/>
        <w:rPr>
          <w:rFonts w:ascii="Monotype Corsiva" w:hAnsi="Monotype Corsiva"/>
          <w:color w:val="17365D"/>
          <w:sz w:val="40"/>
        </w:rPr>
      </w:pPr>
      <w:r w:rsidRPr="004C5C85">
        <w:rPr>
          <w:rFonts w:ascii="Monotype Corsiva" w:hAnsi="Monotype Corsiva"/>
          <w:color w:val="17365D"/>
          <w:sz w:val="40"/>
        </w:rPr>
        <w:t xml:space="preserve">Еще несколько дней — и полночь возвестит нам о том, что прошел еще один год и наступил новый. Мы ничего не знаем о том, что нам принесет Новый год. В последние часы старого года мы вспоминаем больше о том, что было, чем думаем о грядущем, так как все желания и надежды на будущее связаны с уже прожитым и пережитым. Пусть же в нашей памяти останутся только добрые и приятные воспоминания о старом годе и это позволит нам смело и радостно глядеть в будущее. Пусть коллеги, друзья, любимые и близкие люди радуют вас своим пониманием и поддержкой, надежным плечом, верной рукой. Желаем вам, вашим семьям, родным и близким, а также всем вашим коллективам праздничного настроения, смеха, радости, никаких огорчений и тревог! Пусть дела идут в гору и удача с вами в ногу! Всего вам самого наилучшего! </w:t>
      </w:r>
    </w:p>
    <w:p w:rsidR="00B72A07" w:rsidRDefault="00B72A07" w:rsidP="004C5C85">
      <w:pPr>
        <w:pStyle w:val="NormalWeb"/>
        <w:shd w:val="clear" w:color="auto" w:fill="FFFFFF"/>
        <w:spacing w:before="0" w:beforeAutospacing="0" w:after="0" w:afterAutospacing="0"/>
        <w:ind w:left="-425" w:firstLine="425"/>
        <w:jc w:val="both"/>
        <w:rPr>
          <w:rFonts w:ascii="Monotype Corsiva" w:hAnsi="Monotype Corsiva"/>
          <w:color w:val="FF0000"/>
          <w:sz w:val="40"/>
        </w:rPr>
      </w:pPr>
      <w:r w:rsidRPr="00C067F1">
        <w:rPr>
          <w:rFonts w:ascii="Monotype Corsiva" w:hAnsi="Monotype Corsiva"/>
          <w:color w:val="FF0000"/>
          <w:sz w:val="40"/>
        </w:rPr>
        <w:t>С Наступающим Новым Годом и Рождеством!!!!</w:t>
      </w:r>
    </w:p>
    <w:p w:rsidR="00B72A07" w:rsidRPr="00EE0A03" w:rsidRDefault="00B72A07" w:rsidP="004C5C85">
      <w:pPr>
        <w:pStyle w:val="NormalWeb"/>
        <w:shd w:val="clear" w:color="auto" w:fill="FFFFFF"/>
        <w:spacing w:before="0" w:beforeAutospacing="0" w:after="0" w:afterAutospacing="0"/>
        <w:ind w:left="-425" w:firstLine="425"/>
        <w:jc w:val="both"/>
        <w:rPr>
          <w:rFonts w:ascii="Monotype Corsiva" w:hAnsi="Monotype Corsiva"/>
          <w:sz w:val="40"/>
        </w:rPr>
      </w:pPr>
    </w:p>
    <w:p w:rsidR="00B72A07" w:rsidRDefault="00B72A07" w:rsidP="004C5C85">
      <w:pPr>
        <w:pStyle w:val="NormalWeb"/>
        <w:shd w:val="clear" w:color="auto" w:fill="FFFFFF"/>
        <w:spacing w:before="0" w:beforeAutospacing="0" w:after="0" w:afterAutospacing="0"/>
        <w:ind w:left="-425" w:firstLine="425"/>
        <w:jc w:val="both"/>
        <w:rPr>
          <w:rFonts w:ascii="Monotype Corsiva" w:hAnsi="Monotype Corsiva"/>
          <w:sz w:val="28"/>
        </w:rPr>
      </w:pPr>
      <w:r w:rsidRPr="00C067F1">
        <w:rPr>
          <w:rFonts w:ascii="Monotype Corsiva" w:hAnsi="Monotype Corsiva"/>
          <w:sz w:val="28"/>
        </w:rPr>
        <w:t>Департамент профессионального об</w:t>
      </w:r>
      <w:r>
        <w:rPr>
          <w:rFonts w:ascii="Monotype Corsiva" w:hAnsi="Monotype Corsiva"/>
          <w:sz w:val="28"/>
        </w:rPr>
        <w:t>учения</w:t>
      </w:r>
      <w:r w:rsidRPr="00C067F1">
        <w:rPr>
          <w:rFonts w:ascii="Monotype Corsiva" w:hAnsi="Monotype Corsiva"/>
          <w:sz w:val="28"/>
        </w:rPr>
        <w:t xml:space="preserve"> </w:t>
      </w:r>
    </w:p>
    <w:p w:rsidR="00B72A07" w:rsidRDefault="00B72A07" w:rsidP="004C5C85">
      <w:pPr>
        <w:pStyle w:val="NormalWeb"/>
        <w:shd w:val="clear" w:color="auto" w:fill="FFFFFF"/>
        <w:spacing w:before="0" w:beforeAutospacing="0" w:after="0" w:afterAutospacing="0"/>
        <w:ind w:left="-425" w:firstLine="425"/>
        <w:jc w:val="both"/>
      </w:pPr>
      <w:r w:rsidRPr="00C067F1">
        <w:rPr>
          <w:rFonts w:ascii="Monotype Corsiva" w:hAnsi="Monotype Corsiva"/>
          <w:sz w:val="28"/>
        </w:rPr>
        <w:t>ДОСААФ России</w:t>
      </w:r>
    </w:p>
    <w:sectPr w:rsidR="00B72A07" w:rsidSect="00C067F1">
      <w:pgSz w:w="11906" w:h="16838"/>
      <w:pgMar w:top="28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C6B"/>
    <w:rsid w:val="001A6D18"/>
    <w:rsid w:val="004C5C85"/>
    <w:rsid w:val="00544CE6"/>
    <w:rsid w:val="00766AE0"/>
    <w:rsid w:val="007E2A1C"/>
    <w:rsid w:val="008A1391"/>
    <w:rsid w:val="008B05D7"/>
    <w:rsid w:val="00930376"/>
    <w:rsid w:val="009F50BD"/>
    <w:rsid w:val="00A61D58"/>
    <w:rsid w:val="00A9131F"/>
    <w:rsid w:val="00AF1791"/>
    <w:rsid w:val="00B72A07"/>
    <w:rsid w:val="00BE5C6B"/>
    <w:rsid w:val="00C067F1"/>
    <w:rsid w:val="00CD13A3"/>
    <w:rsid w:val="00D1387C"/>
    <w:rsid w:val="00EE0A03"/>
    <w:rsid w:val="00FA1237"/>
    <w:rsid w:val="00FB3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C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E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5C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FA1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143</Words>
  <Characters>818</Characters>
  <Application>Microsoft Office Outlook</Application>
  <DocSecurity>0</DocSecurity>
  <Lines>0</Lines>
  <Paragraphs>0</Paragraphs>
  <ScaleCrop>false</ScaleCrop>
  <Company>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borisov.dpo</dc:creator>
  <cp:keywords/>
  <dc:description/>
  <cp:lastModifiedBy>Анжела</cp:lastModifiedBy>
  <cp:revision>2</cp:revision>
  <cp:lastPrinted>2014-12-29T08:52:00Z</cp:lastPrinted>
  <dcterms:created xsi:type="dcterms:W3CDTF">2017-12-28T14:35:00Z</dcterms:created>
  <dcterms:modified xsi:type="dcterms:W3CDTF">2017-12-28T14:35:00Z</dcterms:modified>
</cp:coreProperties>
</file>